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D78" w:rsidRDefault="00EF4D78" w:rsidP="005145E4">
      <w:pPr>
        <w:widowControl/>
        <w:adjustRightInd w:val="0"/>
        <w:snapToGrid w:val="0"/>
        <w:spacing w:line="400" w:lineRule="exact"/>
        <w:rPr>
          <w:rFonts w:ascii="黑体" w:eastAsia="黑体" w:hAnsi="宋体" w:cs="宋体"/>
          <w:color w:val="000000"/>
          <w:kern w:val="0"/>
          <w:sz w:val="30"/>
          <w:szCs w:val="30"/>
        </w:rPr>
      </w:pPr>
      <w:r>
        <w:rPr>
          <w:rFonts w:ascii="黑体" w:eastAsia="黑体" w:hAnsi="宋体" w:cs="宋体" w:hint="eastAsia"/>
          <w:color w:val="000000"/>
          <w:kern w:val="0"/>
          <w:sz w:val="30"/>
          <w:szCs w:val="30"/>
        </w:rPr>
        <w:t>附件</w:t>
      </w:r>
      <w:r>
        <w:rPr>
          <w:rFonts w:ascii="黑体" w:eastAsia="黑体" w:hAnsi="宋体" w:cs="宋体"/>
          <w:color w:val="000000"/>
          <w:kern w:val="0"/>
          <w:sz w:val="30"/>
          <w:szCs w:val="30"/>
        </w:rPr>
        <w:t xml:space="preserve">2          </w:t>
      </w:r>
    </w:p>
    <w:tbl>
      <w:tblPr>
        <w:tblW w:w="10586" w:type="dxa"/>
        <w:jc w:val="center"/>
        <w:tblInd w:w="-1384" w:type="dxa"/>
        <w:tblLayout w:type="fixed"/>
        <w:tblLook w:val="00A0"/>
      </w:tblPr>
      <w:tblGrid>
        <w:gridCol w:w="1383"/>
        <w:gridCol w:w="1396"/>
        <w:gridCol w:w="1263"/>
        <w:gridCol w:w="145"/>
        <w:gridCol w:w="793"/>
        <w:gridCol w:w="1070"/>
        <w:gridCol w:w="1133"/>
        <w:gridCol w:w="1658"/>
        <w:gridCol w:w="1745"/>
      </w:tblGrid>
      <w:tr w:rsidR="00EF4D78" w:rsidRPr="009216DE" w:rsidTr="004427F2">
        <w:trPr>
          <w:gridBefore w:val="1"/>
          <w:wBefore w:w="1383" w:type="dxa"/>
          <w:trHeight w:val="995"/>
          <w:jc w:val="center"/>
        </w:trPr>
        <w:tc>
          <w:tcPr>
            <w:tcW w:w="9203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:rsidR="00EF4D78" w:rsidRPr="00B60E94" w:rsidRDefault="00EF4D78" w:rsidP="005145E4">
            <w:pPr>
              <w:widowControl/>
              <w:spacing w:line="560" w:lineRule="exact"/>
              <w:jc w:val="center"/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34"/>
                <w:szCs w:val="34"/>
              </w:rPr>
            </w:pPr>
            <w:r w:rsidRPr="00B60E94">
              <w:rPr>
                <w:rFonts w:ascii="方正小标宋简体" w:eastAsia="方正小标宋简体" w:hAnsi="宋体" w:cs="宋体" w:hint="eastAsia"/>
                <w:bCs/>
                <w:color w:val="000000"/>
                <w:sz w:val="34"/>
                <w:szCs w:val="34"/>
              </w:rPr>
              <w:t>舒城县自来水有限公司公开招聘工作人员报名资格审查表</w:t>
            </w:r>
          </w:p>
          <w:p w:rsidR="00EF4D78" w:rsidRDefault="00EF4D78" w:rsidP="005145E4">
            <w:pPr>
              <w:widowControl/>
              <w:spacing w:line="560" w:lineRule="exact"/>
              <w:rPr>
                <w:rFonts w:ascii="华文中宋" w:eastAsia="华文中宋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</w:rPr>
              <w:t>报考部门：</w:t>
            </w:r>
            <w:r>
              <w:rPr>
                <w:rFonts w:ascii="楷体_GB2312" w:eastAsia="楷体_GB2312" w:hAnsi="宋体" w:cs="宋体"/>
                <w:b/>
                <w:bCs/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ascii="楷体_GB2312" w:eastAsia="楷体_GB2312" w:hAnsi="宋体" w:cs="宋体" w:hint="eastAsia"/>
                <w:b/>
                <w:bCs/>
                <w:color w:val="000000"/>
                <w:kern w:val="0"/>
                <w:sz w:val="24"/>
              </w:rPr>
              <w:t>报考岗位：</w:t>
            </w: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4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出生</w:t>
            </w:r>
            <w:r w:rsidRPr="009216DE">
              <w:rPr>
                <w:rFonts w:ascii="宋体" w:cs="宋体"/>
                <w:color w:val="000000"/>
                <w:kern w:val="0"/>
                <w:sz w:val="24"/>
              </w:rPr>
              <w:br/>
            </w: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rPr>
                <w:rFonts w:ascii="宋体" w:cs="宋体"/>
                <w:color w:val="00000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sz w:val="24"/>
              </w:rPr>
              <w:t>贴照片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号码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婚姻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3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</w:rPr>
              <w:t>年限</w:t>
            </w:r>
          </w:p>
        </w:tc>
        <w:tc>
          <w:tcPr>
            <w:tcW w:w="16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5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毕业院校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及专业</w:t>
            </w:r>
          </w:p>
        </w:tc>
        <w:tc>
          <w:tcPr>
            <w:tcW w:w="606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74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jc w:val="left"/>
              <w:rPr>
                <w:rFonts w:ascii="宋体" w:cs="宋体"/>
                <w:color w:val="00000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90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现户籍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 w:val="24"/>
              </w:rPr>
            </w:pPr>
          </w:p>
        </w:tc>
      </w:tr>
      <w:tr w:rsidR="00EF4D78" w:rsidRPr="009216DE" w:rsidTr="004427F2">
        <w:trPr>
          <w:gridBefore w:val="1"/>
          <w:wBefore w:w="1383" w:type="dxa"/>
          <w:trHeight w:val="657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现居住地</w:t>
            </w:r>
          </w:p>
        </w:tc>
        <w:tc>
          <w:tcPr>
            <w:tcW w:w="3271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联系</w:t>
            </w: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3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Default="00EF4D78" w:rsidP="00BD5A35">
            <w:pPr>
              <w:widowControl/>
              <w:spacing w:line="320" w:lineRule="exact"/>
              <w:jc w:val="left"/>
              <w:rPr>
                <w:rFonts w:ascii="楷体_GB2312" w:eastAsia="楷体_GB2312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手机：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b/>
                <w:color w:val="000000"/>
                <w:kern w:val="0"/>
                <w:sz w:val="24"/>
              </w:rPr>
              <w:t>固话：</w:t>
            </w:r>
          </w:p>
        </w:tc>
      </w:tr>
      <w:tr w:rsidR="00EF4D78" w:rsidRPr="009216DE" w:rsidTr="004427F2">
        <w:trPr>
          <w:gridBefore w:val="1"/>
          <w:wBefore w:w="1383" w:type="dxa"/>
          <w:trHeight w:val="1860"/>
          <w:jc w:val="center"/>
        </w:trPr>
        <w:tc>
          <w:tcPr>
            <w:tcW w:w="13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本人学习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和工作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简历</w:t>
            </w: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楷体_GB2312" w:eastAsia="楷体_GB2312" w:hAns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/>
                <w:color w:val="000000"/>
                <w:kern w:val="0"/>
                <w:sz w:val="24"/>
              </w:rPr>
              <w:t>(</w:t>
            </w: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自中学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>
              <w:rPr>
                <w:rFonts w:ascii="楷体_GB2312" w:eastAsia="楷体_GB2312" w:hAnsi="宋体" w:cs="宋体" w:hint="eastAsia"/>
                <w:color w:val="000000"/>
                <w:kern w:val="0"/>
                <w:sz w:val="24"/>
              </w:rPr>
              <w:t>填起）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F4D78" w:rsidRPr="009216DE" w:rsidTr="004427F2">
        <w:trPr>
          <w:gridBefore w:val="1"/>
          <w:wBefore w:w="1383" w:type="dxa"/>
          <w:trHeight w:val="1850"/>
          <w:jc w:val="center"/>
        </w:trPr>
        <w:tc>
          <w:tcPr>
            <w:tcW w:w="139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5145E4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舒城县</w:t>
            </w:r>
          </w:p>
          <w:p w:rsidR="00EF4D78" w:rsidRPr="009216DE" w:rsidRDefault="00EF4D78" w:rsidP="005145E4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自来水有限公司审查意见</w:t>
            </w:r>
          </w:p>
        </w:tc>
        <w:tc>
          <w:tcPr>
            <w:tcW w:w="7807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rFonts w:hint="eastAsia"/>
                <w:color w:val="000000"/>
                <w:kern w:val="0"/>
                <w:sz w:val="24"/>
              </w:rPr>
              <w:t>（盖章）</w:t>
            </w:r>
          </w:p>
          <w:p w:rsidR="00EF4D78" w:rsidRPr="009216DE" w:rsidRDefault="00EF4D78" w:rsidP="00EF4D78">
            <w:pPr>
              <w:widowControl/>
              <w:spacing w:line="320" w:lineRule="exact"/>
              <w:ind w:firstLineChars="50" w:firstLine="31680"/>
              <w:jc w:val="center"/>
              <w:rPr>
                <w:color w:val="000000"/>
                <w:kern w:val="0"/>
                <w:sz w:val="24"/>
              </w:rPr>
            </w:pPr>
            <w:r w:rsidRPr="009216DE">
              <w:rPr>
                <w:rFonts w:hint="eastAsia"/>
                <w:color w:val="000000"/>
                <w:kern w:val="0"/>
                <w:sz w:val="24"/>
              </w:rPr>
              <w:t>审查人签名：</w:t>
            </w:r>
            <w:r w:rsidRPr="009216DE">
              <w:rPr>
                <w:color w:val="000000"/>
                <w:kern w:val="0"/>
                <w:sz w:val="24"/>
              </w:rPr>
              <w:t xml:space="preserve">                        2016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年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月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color w:val="000000"/>
                <w:kern w:val="0"/>
                <w:sz w:val="24"/>
              </w:rPr>
              <w:t xml:space="preserve">  </w:t>
            </w:r>
            <w:r w:rsidRPr="009216DE">
              <w:rPr>
                <w:color w:val="000000"/>
                <w:kern w:val="0"/>
                <w:sz w:val="24"/>
              </w:rPr>
              <w:t xml:space="preserve"> </w:t>
            </w:r>
            <w:r w:rsidRPr="009216DE">
              <w:rPr>
                <w:rFonts w:hint="eastAsia"/>
                <w:color w:val="000000"/>
                <w:kern w:val="0"/>
                <w:sz w:val="24"/>
              </w:rPr>
              <w:t>日</w:t>
            </w:r>
          </w:p>
        </w:tc>
      </w:tr>
      <w:tr w:rsidR="00EF4D78" w:rsidRPr="009216DE" w:rsidTr="004427F2">
        <w:trPr>
          <w:trHeight w:val="2997"/>
          <w:jc w:val="center"/>
        </w:trPr>
        <w:tc>
          <w:tcPr>
            <w:tcW w:w="1383" w:type="dxa"/>
            <w:tcBorders>
              <w:bottom w:val="nil"/>
              <w:right w:val="single" w:sz="4" w:space="0" w:color="auto"/>
            </w:tcBorders>
            <w:vAlign w:val="center"/>
          </w:tcPr>
          <w:p w:rsidR="00EF4D78" w:rsidRPr="009216DE" w:rsidRDefault="00EF4D78" w:rsidP="00BD5A35">
            <w:pPr>
              <w:spacing w:before="180" w:after="180" w:line="320" w:lineRule="exact"/>
              <w:rPr>
                <w:color w:val="000000"/>
                <w:sz w:val="24"/>
              </w:rPr>
            </w:pP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4427F2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  <w:tc>
          <w:tcPr>
            <w:tcW w:w="920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EF4D78" w:rsidRDefault="00EF4D7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  <w:r w:rsidRPr="009216DE"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身份证复印件粘贴处</w:t>
            </w:r>
          </w:p>
          <w:p w:rsidR="00EF4D78" w:rsidRPr="009216DE" w:rsidRDefault="00EF4D78" w:rsidP="00BD5A35">
            <w:pPr>
              <w:widowControl/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  <w:p w:rsidR="00EF4D78" w:rsidRPr="009216DE" w:rsidRDefault="00EF4D78" w:rsidP="00BD5A35">
            <w:pPr>
              <w:spacing w:line="320" w:lineRule="exact"/>
              <w:jc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</w:tbl>
    <w:p w:rsidR="00EF4D78" w:rsidRPr="00CB2917" w:rsidRDefault="00EF4D78" w:rsidP="00755FE9">
      <w:pPr>
        <w:widowControl/>
        <w:adjustRightInd w:val="0"/>
        <w:snapToGrid w:val="0"/>
        <w:spacing w:line="580" w:lineRule="exact"/>
        <w:jc w:val="left"/>
        <w:rPr>
          <w:kern w:val="0"/>
        </w:rPr>
      </w:pPr>
    </w:p>
    <w:sectPr w:rsidR="00EF4D78" w:rsidRPr="00CB2917" w:rsidSect="0031331B">
      <w:footerReference w:type="even" r:id="rId7"/>
      <w:footerReference w:type="default" r:id="rId8"/>
      <w:pgSz w:w="11906" w:h="16838"/>
      <w:pgMar w:top="1588" w:right="1588" w:bottom="2959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4D78" w:rsidRDefault="00EF4D78" w:rsidP="00CB2917">
      <w:r>
        <w:separator/>
      </w:r>
    </w:p>
  </w:endnote>
  <w:endnote w:type="continuationSeparator" w:id="0">
    <w:p w:rsidR="00EF4D78" w:rsidRDefault="00EF4D78" w:rsidP="00CB29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华文中宋">
    <w:altName w:val="微软雅黑"/>
    <w:panose1 w:val="00000000000000000000"/>
    <w:charset w:val="86"/>
    <w:family w:val="auto"/>
    <w:notTrueType/>
    <w:pitch w:val="variable"/>
    <w:sig w:usb0="00000287" w:usb1="080E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D78" w:rsidRDefault="00EF4D78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F4D78" w:rsidRDefault="00EF4D7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4D78" w:rsidRDefault="00EF4D78" w:rsidP="00E370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EF4D78" w:rsidRDefault="00EF4D7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4D78" w:rsidRDefault="00EF4D78" w:rsidP="00CB2917">
      <w:r>
        <w:separator/>
      </w:r>
    </w:p>
  </w:footnote>
  <w:footnote w:type="continuationSeparator" w:id="0">
    <w:p w:rsidR="00EF4D78" w:rsidRDefault="00EF4D78" w:rsidP="00CB29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F1BE7"/>
    <w:multiLevelType w:val="hybridMultilevel"/>
    <w:tmpl w:val="A7D40770"/>
    <w:lvl w:ilvl="0" w:tplc="CC8245BC">
      <w:start w:val="4"/>
      <w:numFmt w:val="ideographEnclosedCircle"/>
      <w:lvlText w:val="%1"/>
      <w:lvlJc w:val="left"/>
      <w:pPr>
        <w:tabs>
          <w:tab w:val="num" w:pos="1003"/>
        </w:tabs>
        <w:ind w:left="1003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  <w:rPr>
        <w:rFonts w:cs="Times New Roman"/>
      </w:rPr>
    </w:lvl>
  </w:abstractNum>
  <w:abstractNum w:abstractNumId="1">
    <w:nsid w:val="247010A1"/>
    <w:multiLevelType w:val="hybridMultilevel"/>
    <w:tmpl w:val="3F9C91E2"/>
    <w:lvl w:ilvl="0" w:tplc="82CA0312">
      <w:start w:val="1"/>
      <w:numFmt w:val="ideographEnclosedCircle"/>
      <w:lvlText w:val="%1"/>
      <w:lvlJc w:val="left"/>
      <w:pPr>
        <w:ind w:left="1003" w:hanging="360"/>
      </w:pPr>
      <w:rPr>
        <w:rFonts w:ascii="仿宋_GB2312" w:eastAsia="仿宋_GB2312" w:hAnsi="仿宋_GB2312" w:cs="仿宋_GB2312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2">
    <w:nsid w:val="376A2662"/>
    <w:multiLevelType w:val="hybridMultilevel"/>
    <w:tmpl w:val="B5808952"/>
    <w:lvl w:ilvl="0" w:tplc="50C2A1D4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3">
    <w:nsid w:val="490C1FEA"/>
    <w:multiLevelType w:val="hybridMultilevel"/>
    <w:tmpl w:val="37786DB0"/>
    <w:lvl w:ilvl="0" w:tplc="33467FA6">
      <w:start w:val="1"/>
      <w:numFmt w:val="ideographEnclosedCircle"/>
      <w:lvlText w:val="%1"/>
      <w:lvlJc w:val="left"/>
      <w:pPr>
        <w:ind w:left="1003" w:hanging="360"/>
      </w:pPr>
      <w:rPr>
        <w:rFonts w:ascii="宋体" w:eastAsia="宋体" w:cs="宋体" w:hint="default"/>
        <w:b/>
      </w:rPr>
    </w:lvl>
    <w:lvl w:ilvl="1" w:tplc="D174F32E">
      <w:start w:val="1"/>
      <w:numFmt w:val="decimalEnclosedFullstop"/>
      <w:lvlText w:val="%2"/>
      <w:lvlJc w:val="left"/>
      <w:pPr>
        <w:ind w:left="1423" w:hanging="360"/>
      </w:pPr>
      <w:rPr>
        <w:rFonts w:ascii="仿宋_GB2312" w:eastAsia="仿宋_GB2312" w:hAnsi="Calibri" w:cs="Times New Roman" w:hint="default"/>
        <w:color w:val="333333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3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3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  <w:rPr>
        <w:rFonts w:cs="Times New Roman"/>
      </w:rPr>
    </w:lvl>
  </w:abstractNum>
  <w:abstractNum w:abstractNumId="4">
    <w:nsid w:val="5A4A22EA"/>
    <w:multiLevelType w:val="hybridMultilevel"/>
    <w:tmpl w:val="01DCAEC6"/>
    <w:lvl w:ilvl="0" w:tplc="BF98BF9A">
      <w:start w:val="1"/>
      <w:numFmt w:val="decimalEnclosedFullstop"/>
      <w:lvlText w:val="%1"/>
      <w:lvlJc w:val="left"/>
      <w:pPr>
        <w:ind w:left="1000" w:hanging="360"/>
      </w:pPr>
      <w:rPr>
        <w:rFonts w:hAnsi="仿宋_GB2312" w:cs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abstractNum w:abstractNumId="5">
    <w:nsid w:val="634C2EC8"/>
    <w:multiLevelType w:val="hybridMultilevel"/>
    <w:tmpl w:val="12E2B9CA"/>
    <w:lvl w:ilvl="0" w:tplc="D5B0701A">
      <w:start w:val="1"/>
      <w:numFmt w:val="decimal"/>
      <w:lvlText w:val="%1."/>
      <w:lvlJc w:val="left"/>
      <w:pPr>
        <w:tabs>
          <w:tab w:val="num" w:pos="938"/>
        </w:tabs>
        <w:ind w:left="938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8"/>
        </w:tabs>
        <w:ind w:left="141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8"/>
        </w:tabs>
        <w:ind w:left="183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58"/>
        </w:tabs>
        <w:ind w:left="225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678"/>
        </w:tabs>
        <w:ind w:left="267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98"/>
        </w:tabs>
        <w:ind w:left="309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18"/>
        </w:tabs>
        <w:ind w:left="351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38"/>
        </w:tabs>
        <w:ind w:left="393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58"/>
        </w:tabs>
        <w:ind w:left="4358" w:hanging="42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1761"/>
    <w:rsid w:val="000115F3"/>
    <w:rsid w:val="00026C6D"/>
    <w:rsid w:val="00043B5B"/>
    <w:rsid w:val="00064FFF"/>
    <w:rsid w:val="00087D0C"/>
    <w:rsid w:val="000A7352"/>
    <w:rsid w:val="000B12FE"/>
    <w:rsid w:val="000C0D4E"/>
    <w:rsid w:val="000F4830"/>
    <w:rsid w:val="0011403E"/>
    <w:rsid w:val="001752DB"/>
    <w:rsid w:val="001C1A8E"/>
    <w:rsid w:val="001F093B"/>
    <w:rsid w:val="00202F0E"/>
    <w:rsid w:val="002125A5"/>
    <w:rsid w:val="00285AA8"/>
    <w:rsid w:val="002968FB"/>
    <w:rsid w:val="002970C5"/>
    <w:rsid w:val="002A6E49"/>
    <w:rsid w:val="002B5322"/>
    <w:rsid w:val="002C5BAF"/>
    <w:rsid w:val="002C6C75"/>
    <w:rsid w:val="002F0DD7"/>
    <w:rsid w:val="0031331B"/>
    <w:rsid w:val="003248AD"/>
    <w:rsid w:val="00325816"/>
    <w:rsid w:val="003440F1"/>
    <w:rsid w:val="00357D9F"/>
    <w:rsid w:val="00361EEF"/>
    <w:rsid w:val="0036271F"/>
    <w:rsid w:val="0039510F"/>
    <w:rsid w:val="003A538F"/>
    <w:rsid w:val="003A542C"/>
    <w:rsid w:val="003C6F26"/>
    <w:rsid w:val="003E4272"/>
    <w:rsid w:val="004053E9"/>
    <w:rsid w:val="0042102F"/>
    <w:rsid w:val="0042230B"/>
    <w:rsid w:val="00441761"/>
    <w:rsid w:val="004427F2"/>
    <w:rsid w:val="00463539"/>
    <w:rsid w:val="00463B52"/>
    <w:rsid w:val="00476BEC"/>
    <w:rsid w:val="00491530"/>
    <w:rsid w:val="004B3971"/>
    <w:rsid w:val="004B3FBB"/>
    <w:rsid w:val="004B5F1B"/>
    <w:rsid w:val="004D1BEF"/>
    <w:rsid w:val="004E479D"/>
    <w:rsid w:val="00510F62"/>
    <w:rsid w:val="005145E4"/>
    <w:rsid w:val="005451C1"/>
    <w:rsid w:val="005672E4"/>
    <w:rsid w:val="00615313"/>
    <w:rsid w:val="006439F1"/>
    <w:rsid w:val="00646C7B"/>
    <w:rsid w:val="00680BB3"/>
    <w:rsid w:val="006C2243"/>
    <w:rsid w:val="006D63F4"/>
    <w:rsid w:val="006E262E"/>
    <w:rsid w:val="006F2401"/>
    <w:rsid w:val="0071034F"/>
    <w:rsid w:val="00755FE9"/>
    <w:rsid w:val="00777074"/>
    <w:rsid w:val="0079463A"/>
    <w:rsid w:val="007C0D67"/>
    <w:rsid w:val="007D0071"/>
    <w:rsid w:val="007E55FA"/>
    <w:rsid w:val="007F6C53"/>
    <w:rsid w:val="00825B48"/>
    <w:rsid w:val="008615A3"/>
    <w:rsid w:val="008802E1"/>
    <w:rsid w:val="00883936"/>
    <w:rsid w:val="00893EE0"/>
    <w:rsid w:val="008A55D7"/>
    <w:rsid w:val="008B73FE"/>
    <w:rsid w:val="008C5090"/>
    <w:rsid w:val="008C55AA"/>
    <w:rsid w:val="008E2C44"/>
    <w:rsid w:val="00917CA5"/>
    <w:rsid w:val="009202DE"/>
    <w:rsid w:val="009216DE"/>
    <w:rsid w:val="00934B99"/>
    <w:rsid w:val="009373CE"/>
    <w:rsid w:val="009C7853"/>
    <w:rsid w:val="009F37EE"/>
    <w:rsid w:val="00A02521"/>
    <w:rsid w:val="00A11161"/>
    <w:rsid w:val="00A70E59"/>
    <w:rsid w:val="00A86593"/>
    <w:rsid w:val="00A86794"/>
    <w:rsid w:val="00A97BF1"/>
    <w:rsid w:val="00AB6F46"/>
    <w:rsid w:val="00AB71F3"/>
    <w:rsid w:val="00AC395D"/>
    <w:rsid w:val="00AC6A88"/>
    <w:rsid w:val="00AD554C"/>
    <w:rsid w:val="00B263E7"/>
    <w:rsid w:val="00B3018B"/>
    <w:rsid w:val="00B51F5C"/>
    <w:rsid w:val="00B55651"/>
    <w:rsid w:val="00B60E94"/>
    <w:rsid w:val="00B945E3"/>
    <w:rsid w:val="00BD4984"/>
    <w:rsid w:val="00BD5A35"/>
    <w:rsid w:val="00BE7987"/>
    <w:rsid w:val="00BF49CA"/>
    <w:rsid w:val="00C03600"/>
    <w:rsid w:val="00C155DA"/>
    <w:rsid w:val="00C1574B"/>
    <w:rsid w:val="00C856F5"/>
    <w:rsid w:val="00C86D0C"/>
    <w:rsid w:val="00CB2917"/>
    <w:rsid w:val="00CB6E3D"/>
    <w:rsid w:val="00CC405D"/>
    <w:rsid w:val="00CC6315"/>
    <w:rsid w:val="00CD15E4"/>
    <w:rsid w:val="00CD7798"/>
    <w:rsid w:val="00D4242E"/>
    <w:rsid w:val="00D47741"/>
    <w:rsid w:val="00D74135"/>
    <w:rsid w:val="00DA0114"/>
    <w:rsid w:val="00DF773E"/>
    <w:rsid w:val="00E37033"/>
    <w:rsid w:val="00E520FD"/>
    <w:rsid w:val="00E54F73"/>
    <w:rsid w:val="00E564B5"/>
    <w:rsid w:val="00E62520"/>
    <w:rsid w:val="00EC1C2D"/>
    <w:rsid w:val="00EC1F35"/>
    <w:rsid w:val="00EE5FCD"/>
    <w:rsid w:val="00EF0B9D"/>
    <w:rsid w:val="00EF4D78"/>
    <w:rsid w:val="00F22A92"/>
    <w:rsid w:val="00F37F1C"/>
    <w:rsid w:val="00FA54F4"/>
    <w:rsid w:val="00FC4A4B"/>
    <w:rsid w:val="00FE4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2A9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uiPriority w:val="99"/>
    <w:rsid w:val="00441761"/>
    <w:rPr>
      <w:rFonts w:cs="Times New Roman"/>
    </w:rPr>
  </w:style>
  <w:style w:type="paragraph" w:styleId="ListParagraph">
    <w:name w:val="List Paragraph"/>
    <w:basedOn w:val="Normal"/>
    <w:uiPriority w:val="99"/>
    <w:qFormat/>
    <w:rsid w:val="00441761"/>
    <w:pPr>
      <w:ind w:firstLineChars="200" w:firstLine="420"/>
    </w:pPr>
  </w:style>
  <w:style w:type="paragraph" w:styleId="BalloonText">
    <w:name w:val="Balloon Text"/>
    <w:basedOn w:val="Normal"/>
    <w:link w:val="BalloonTextChar"/>
    <w:uiPriority w:val="99"/>
    <w:semiHidden/>
    <w:rsid w:val="00EF0B9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EF0B9D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CB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B2917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B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B2917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CB2917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CB2917"/>
    <w:rPr>
      <w:rFonts w:cs="Times New Roman"/>
    </w:rPr>
  </w:style>
  <w:style w:type="table" w:styleId="TableGrid">
    <w:name w:val="Table Grid"/>
    <w:basedOn w:val="TableNormal"/>
    <w:uiPriority w:val="99"/>
    <w:rsid w:val="00CB2917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285AA8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516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47</Words>
  <Characters>269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舒城县自来水有限公司公开招聘工作人员公告</dc:title>
  <dc:subject/>
  <dc:creator>微软用户</dc:creator>
  <cp:keywords/>
  <dc:description/>
  <cp:lastModifiedBy>万户网络</cp:lastModifiedBy>
  <cp:revision>3</cp:revision>
  <cp:lastPrinted>2016-07-27T07:28:00Z</cp:lastPrinted>
  <dcterms:created xsi:type="dcterms:W3CDTF">2016-07-29T09:18:00Z</dcterms:created>
  <dcterms:modified xsi:type="dcterms:W3CDTF">2016-07-29T09:20:00Z</dcterms:modified>
</cp:coreProperties>
</file>